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1D06" w14:textId="77777777" w:rsidR="000924C4" w:rsidRDefault="000924C4"/>
    <w:p w14:paraId="1D024B1F" w14:textId="77777777" w:rsidR="000924C4" w:rsidRDefault="000924C4"/>
    <w:p w14:paraId="7C0892DD" w14:textId="77777777" w:rsidR="000924C4" w:rsidRDefault="000924C4">
      <w:pPr>
        <w:jc w:val="center"/>
        <w:rPr>
          <w:sz w:val="32"/>
        </w:rPr>
      </w:pPr>
      <w:r>
        <w:rPr>
          <w:rFonts w:hint="eastAsia"/>
          <w:sz w:val="32"/>
        </w:rPr>
        <w:t>寄　付　申　込　書</w:t>
      </w:r>
    </w:p>
    <w:p w14:paraId="6FF727BC" w14:textId="77777777" w:rsidR="000924C4" w:rsidRDefault="000924C4"/>
    <w:p w14:paraId="77BC5672" w14:textId="77777777" w:rsidR="000924C4" w:rsidRDefault="008E7558">
      <w:pPr>
        <w:jc w:val="right"/>
      </w:pPr>
      <w:r>
        <w:rPr>
          <w:rFonts w:hint="eastAsia"/>
        </w:rPr>
        <w:t>令和</w:t>
      </w:r>
      <w:r w:rsidR="000F007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972799">
        <w:rPr>
          <w:rFonts w:hint="eastAsia"/>
        </w:rPr>
        <w:t>年</w:t>
      </w:r>
      <w:r w:rsidR="000F0076">
        <w:rPr>
          <w:rFonts w:hint="eastAsia"/>
        </w:rPr>
        <w:t xml:space="preserve">　</w:t>
      </w:r>
      <w:r w:rsidR="004A28CF">
        <w:rPr>
          <w:rFonts w:hint="eastAsia"/>
        </w:rPr>
        <w:t xml:space="preserve">　</w:t>
      </w:r>
      <w:r w:rsidR="000924C4">
        <w:rPr>
          <w:rFonts w:hint="eastAsia"/>
        </w:rPr>
        <w:t>月</w:t>
      </w:r>
      <w:r w:rsidR="000F0076">
        <w:rPr>
          <w:rFonts w:hint="eastAsia"/>
        </w:rPr>
        <w:t xml:space="preserve">　</w:t>
      </w:r>
      <w:r w:rsidR="004A28CF">
        <w:rPr>
          <w:rFonts w:hint="eastAsia"/>
        </w:rPr>
        <w:t xml:space="preserve">　</w:t>
      </w:r>
      <w:r w:rsidR="000924C4">
        <w:rPr>
          <w:rFonts w:hint="eastAsia"/>
        </w:rPr>
        <w:t>日</w:t>
      </w:r>
    </w:p>
    <w:p w14:paraId="0F4D5D10" w14:textId="77777777" w:rsidR="000924C4" w:rsidRDefault="000924C4"/>
    <w:p w14:paraId="25F7D5DA" w14:textId="77777777" w:rsidR="000924C4" w:rsidRDefault="000924C4"/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4639"/>
        <w:gridCol w:w="3089"/>
      </w:tblGrid>
      <w:tr w:rsidR="000924C4" w14:paraId="6DB42C02" w14:textId="77777777">
        <w:tc>
          <w:tcPr>
            <w:tcW w:w="1539" w:type="dxa"/>
          </w:tcPr>
          <w:p w14:paraId="2FD3D806" w14:textId="77777777" w:rsidR="000924C4" w:rsidRDefault="000924C4">
            <w:pPr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学校法人</w:t>
            </w:r>
          </w:p>
        </w:tc>
        <w:tc>
          <w:tcPr>
            <w:tcW w:w="4639" w:type="dxa"/>
          </w:tcPr>
          <w:p w14:paraId="6D13311F" w14:textId="05129A2F" w:rsidR="000924C4" w:rsidRDefault="000924C4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日本大学</w:t>
            </w:r>
          </w:p>
        </w:tc>
        <w:tc>
          <w:tcPr>
            <w:tcW w:w="3089" w:type="dxa"/>
          </w:tcPr>
          <w:p w14:paraId="14507564" w14:textId="77777777" w:rsidR="000924C4" w:rsidRDefault="000924C4">
            <w:pPr>
              <w:rPr>
                <w:sz w:val="32"/>
              </w:rPr>
            </w:pPr>
          </w:p>
        </w:tc>
      </w:tr>
      <w:tr w:rsidR="000924C4" w14:paraId="352A050B" w14:textId="77777777">
        <w:tc>
          <w:tcPr>
            <w:tcW w:w="1539" w:type="dxa"/>
          </w:tcPr>
          <w:p w14:paraId="340928C9" w14:textId="77777777" w:rsidR="000924C4" w:rsidRDefault="000924C4">
            <w:pPr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理事長</w:t>
            </w:r>
          </w:p>
        </w:tc>
        <w:tc>
          <w:tcPr>
            <w:tcW w:w="4639" w:type="dxa"/>
          </w:tcPr>
          <w:p w14:paraId="5E6E7BC3" w14:textId="35B1ABFB" w:rsidR="000924C4" w:rsidRDefault="00B07E0F" w:rsidP="00B07E0F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　</w:t>
            </w:r>
            <w:r w:rsidR="00F360C2">
              <w:rPr>
                <w:rFonts w:hint="eastAsia"/>
                <w:sz w:val="32"/>
              </w:rPr>
              <w:t>関　泰　一　郎</w:t>
            </w:r>
            <w:r w:rsidR="000924C4">
              <w:rPr>
                <w:rFonts w:hint="eastAsia"/>
                <w:sz w:val="32"/>
              </w:rPr>
              <w:t xml:space="preserve">　殿</w:t>
            </w:r>
          </w:p>
        </w:tc>
        <w:tc>
          <w:tcPr>
            <w:tcW w:w="3089" w:type="dxa"/>
          </w:tcPr>
          <w:p w14:paraId="4F8ED263" w14:textId="77777777" w:rsidR="000924C4" w:rsidRDefault="000924C4">
            <w:pPr>
              <w:rPr>
                <w:sz w:val="32"/>
              </w:rPr>
            </w:pPr>
          </w:p>
        </w:tc>
      </w:tr>
    </w:tbl>
    <w:p w14:paraId="2810521C" w14:textId="77777777" w:rsidR="000924C4" w:rsidRDefault="000924C4"/>
    <w:p w14:paraId="152AD138" w14:textId="77777777" w:rsidR="000924C4" w:rsidRPr="00942B46" w:rsidRDefault="000924C4"/>
    <w:p w14:paraId="26A90B0A" w14:textId="77777777" w:rsidR="000924C4" w:rsidRPr="00986D3C" w:rsidRDefault="000924C4"/>
    <w:p w14:paraId="3E19533A" w14:textId="77777777" w:rsidR="000924C4" w:rsidRDefault="000924C4">
      <w:r>
        <w:rPr>
          <w:rFonts w:hint="eastAsia"/>
        </w:rPr>
        <w:t>（寄付目的）</w:t>
      </w:r>
    </w:p>
    <w:p w14:paraId="6C9AB4AE" w14:textId="77777777" w:rsidR="000924C4" w:rsidRDefault="000924C4"/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7920"/>
        <w:gridCol w:w="648"/>
      </w:tblGrid>
      <w:tr w:rsidR="000924C4" w14:paraId="7559D776" w14:textId="77777777">
        <w:trPr>
          <w:trHeight w:hRule="exact" w:val="500"/>
        </w:trPr>
        <w:tc>
          <w:tcPr>
            <w:tcW w:w="699" w:type="dxa"/>
          </w:tcPr>
          <w:p w14:paraId="06126489" w14:textId="77777777" w:rsidR="000924C4" w:rsidRDefault="000924C4"/>
        </w:tc>
        <w:tc>
          <w:tcPr>
            <w:tcW w:w="7920" w:type="dxa"/>
            <w:tcBorders>
              <w:bottom w:val="dashed" w:sz="4" w:space="0" w:color="auto"/>
            </w:tcBorders>
            <w:vAlign w:val="bottom"/>
          </w:tcPr>
          <w:p w14:paraId="0AA78FD9" w14:textId="77777777" w:rsidR="000924C4" w:rsidRDefault="00AB6126" w:rsidP="00986D3C">
            <w:pPr>
              <w:jc w:val="center"/>
            </w:pPr>
            <w:r>
              <w:rPr>
                <w:rFonts w:hint="eastAsia"/>
              </w:rPr>
              <w:t>研究奨励寄付金（日本大学松戸歯学部</w:t>
            </w:r>
            <w:r w:rsidR="008E755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学講座）</w:t>
            </w:r>
          </w:p>
        </w:tc>
        <w:tc>
          <w:tcPr>
            <w:tcW w:w="648" w:type="dxa"/>
            <w:tcBorders>
              <w:left w:val="nil"/>
            </w:tcBorders>
          </w:tcPr>
          <w:p w14:paraId="59463486" w14:textId="77777777" w:rsidR="000924C4" w:rsidRDefault="000924C4"/>
        </w:tc>
      </w:tr>
    </w:tbl>
    <w:p w14:paraId="12ABC175" w14:textId="77777777" w:rsidR="000924C4" w:rsidRDefault="000924C4"/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7920"/>
        <w:gridCol w:w="648"/>
      </w:tblGrid>
      <w:tr w:rsidR="000924C4" w14:paraId="7DE0C5F5" w14:textId="77777777">
        <w:trPr>
          <w:trHeight w:hRule="exact" w:val="500"/>
        </w:trPr>
        <w:tc>
          <w:tcPr>
            <w:tcW w:w="699" w:type="dxa"/>
          </w:tcPr>
          <w:p w14:paraId="62295515" w14:textId="77777777" w:rsidR="000924C4" w:rsidRDefault="000924C4"/>
        </w:tc>
        <w:tc>
          <w:tcPr>
            <w:tcW w:w="7920" w:type="dxa"/>
            <w:tcBorders>
              <w:bottom w:val="dashed" w:sz="4" w:space="0" w:color="auto"/>
            </w:tcBorders>
            <w:vAlign w:val="bottom"/>
          </w:tcPr>
          <w:p w14:paraId="66B1ED94" w14:textId="77777777" w:rsidR="000924C4" w:rsidRDefault="000924C4">
            <w:pPr>
              <w:jc w:val="center"/>
            </w:pPr>
            <w:r>
              <w:rPr>
                <w:rFonts w:hint="eastAsia"/>
              </w:rPr>
              <w:t>として下記金額の寄付を申し込みます。</w:t>
            </w:r>
          </w:p>
        </w:tc>
        <w:tc>
          <w:tcPr>
            <w:tcW w:w="648" w:type="dxa"/>
          </w:tcPr>
          <w:p w14:paraId="52F436A2" w14:textId="77777777" w:rsidR="000924C4" w:rsidRDefault="000924C4"/>
        </w:tc>
      </w:tr>
    </w:tbl>
    <w:p w14:paraId="3317316E" w14:textId="77777777" w:rsidR="000924C4" w:rsidRDefault="000924C4"/>
    <w:p w14:paraId="1BD01251" w14:textId="77777777" w:rsidR="000924C4" w:rsidRDefault="000924C4"/>
    <w:p w14:paraId="185B8099" w14:textId="77777777" w:rsidR="000924C4" w:rsidRDefault="000924C4"/>
    <w:p w14:paraId="096138E3" w14:textId="77777777" w:rsidR="000924C4" w:rsidRDefault="000924C4"/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6960"/>
        <w:gridCol w:w="1128"/>
      </w:tblGrid>
      <w:tr w:rsidR="000924C4" w14:paraId="2A1BBC28" w14:textId="77777777">
        <w:tc>
          <w:tcPr>
            <w:tcW w:w="1179" w:type="dxa"/>
          </w:tcPr>
          <w:p w14:paraId="71D024FE" w14:textId="77777777" w:rsidR="000924C4" w:rsidRDefault="000924C4">
            <w:pPr>
              <w:rPr>
                <w:sz w:val="32"/>
              </w:rPr>
            </w:pPr>
          </w:p>
        </w:tc>
        <w:tc>
          <w:tcPr>
            <w:tcW w:w="6960" w:type="dxa"/>
            <w:tcBorders>
              <w:bottom w:val="single" w:sz="4" w:space="0" w:color="auto"/>
            </w:tcBorders>
          </w:tcPr>
          <w:p w14:paraId="59281DE1" w14:textId="77777777" w:rsidR="000924C4" w:rsidRDefault="000924C4">
            <w:pPr>
              <w:jc w:val="distribute"/>
              <w:rPr>
                <w:sz w:val="32"/>
              </w:rPr>
            </w:pPr>
            <w:r>
              <w:rPr>
                <w:rFonts w:hint="eastAsia"/>
                <w:sz w:val="32"/>
              </w:rPr>
              <w:t>金　　　　　　　　円也</w:t>
            </w:r>
          </w:p>
        </w:tc>
        <w:tc>
          <w:tcPr>
            <w:tcW w:w="1128" w:type="dxa"/>
            <w:tcBorders>
              <w:bottom w:val="nil"/>
            </w:tcBorders>
          </w:tcPr>
          <w:p w14:paraId="730F3972" w14:textId="77777777" w:rsidR="000924C4" w:rsidRDefault="000924C4">
            <w:pPr>
              <w:rPr>
                <w:sz w:val="32"/>
              </w:rPr>
            </w:pPr>
          </w:p>
        </w:tc>
      </w:tr>
    </w:tbl>
    <w:p w14:paraId="050E1A2F" w14:textId="77777777" w:rsidR="000924C4" w:rsidRDefault="000924C4"/>
    <w:p w14:paraId="090F33C7" w14:textId="77777777" w:rsidR="000924C4" w:rsidRDefault="000924C4"/>
    <w:p w14:paraId="2741FD56" w14:textId="77777777" w:rsidR="000924C4" w:rsidRDefault="000924C4"/>
    <w:p w14:paraId="29A08DE2" w14:textId="77777777" w:rsidR="000924C4" w:rsidRDefault="000924C4"/>
    <w:tbl>
      <w:tblPr>
        <w:tblW w:w="0" w:type="auto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5880"/>
        <w:gridCol w:w="1488"/>
      </w:tblGrid>
      <w:tr w:rsidR="000924C4" w14:paraId="277E9CA9" w14:textId="77777777">
        <w:tc>
          <w:tcPr>
            <w:tcW w:w="1899" w:type="dxa"/>
          </w:tcPr>
          <w:p w14:paraId="0F6FCF14" w14:textId="77777777" w:rsidR="000924C4" w:rsidRDefault="000924C4">
            <w:r>
              <w:rPr>
                <w:rFonts w:hint="eastAsia"/>
              </w:rPr>
              <w:t>寄付申込者氏名</w:t>
            </w:r>
          </w:p>
        </w:tc>
        <w:tc>
          <w:tcPr>
            <w:tcW w:w="5880" w:type="dxa"/>
          </w:tcPr>
          <w:p w14:paraId="4F67D9AD" w14:textId="77777777" w:rsidR="000924C4" w:rsidRDefault="000924C4"/>
        </w:tc>
        <w:tc>
          <w:tcPr>
            <w:tcW w:w="1488" w:type="dxa"/>
          </w:tcPr>
          <w:p w14:paraId="5E16B084" w14:textId="77777777" w:rsidR="000924C4" w:rsidRDefault="000924C4">
            <w:r>
              <w:rPr>
                <w:rFonts w:hint="eastAsia"/>
              </w:rPr>
              <w:t>印</w:t>
            </w:r>
          </w:p>
        </w:tc>
      </w:tr>
    </w:tbl>
    <w:p w14:paraId="3F4CB7AB" w14:textId="77777777" w:rsidR="000924C4" w:rsidRDefault="000924C4"/>
    <w:p w14:paraId="7D2EDE67" w14:textId="77777777" w:rsidR="000924C4" w:rsidRDefault="000924C4"/>
    <w:p w14:paraId="0A1719F8" w14:textId="77777777" w:rsidR="000F0076" w:rsidRDefault="000F0076"/>
    <w:tbl>
      <w:tblPr>
        <w:tblW w:w="0" w:type="auto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7368"/>
      </w:tblGrid>
      <w:tr w:rsidR="000F0076" w14:paraId="0522755C" w14:textId="77777777">
        <w:trPr>
          <w:cantSplit/>
        </w:trPr>
        <w:tc>
          <w:tcPr>
            <w:tcW w:w="1899" w:type="dxa"/>
          </w:tcPr>
          <w:p w14:paraId="334BFF02" w14:textId="77777777" w:rsidR="000F0076" w:rsidRDefault="000F0076">
            <w:r>
              <w:rPr>
                <w:rFonts w:hint="eastAsia"/>
              </w:rPr>
              <w:t>寄付申込者種別</w:t>
            </w:r>
          </w:p>
        </w:tc>
        <w:tc>
          <w:tcPr>
            <w:tcW w:w="7368" w:type="dxa"/>
          </w:tcPr>
          <w:p w14:paraId="0582C73F" w14:textId="77777777" w:rsidR="000F0076" w:rsidRDefault="000F0076" w:rsidP="000F0076">
            <w:pPr>
              <w:jc w:val="center"/>
            </w:pPr>
            <w:r>
              <w:rPr>
                <w:rFonts w:hint="eastAsia"/>
              </w:rPr>
              <w:t>□　個人　　　　　□　法人・団体等</w:t>
            </w:r>
          </w:p>
        </w:tc>
      </w:tr>
    </w:tbl>
    <w:p w14:paraId="15FD0A1D" w14:textId="77777777" w:rsidR="000F0076" w:rsidRDefault="000F0076"/>
    <w:p w14:paraId="2779BD26" w14:textId="77777777" w:rsidR="000F0076" w:rsidRDefault="000F0076"/>
    <w:p w14:paraId="045A20A4" w14:textId="77777777" w:rsidR="000924C4" w:rsidRDefault="000924C4"/>
    <w:tbl>
      <w:tblPr>
        <w:tblW w:w="0" w:type="auto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7368"/>
      </w:tblGrid>
      <w:tr w:rsidR="000924C4" w14:paraId="147884B0" w14:textId="77777777">
        <w:trPr>
          <w:cantSplit/>
        </w:trPr>
        <w:tc>
          <w:tcPr>
            <w:tcW w:w="1899" w:type="dxa"/>
          </w:tcPr>
          <w:p w14:paraId="10A2F225" w14:textId="77777777" w:rsidR="000924C4" w:rsidRDefault="000924C4">
            <w:r>
              <w:rPr>
                <w:rFonts w:hint="eastAsia"/>
              </w:rPr>
              <w:t>寄付申込者住所</w:t>
            </w:r>
          </w:p>
        </w:tc>
        <w:tc>
          <w:tcPr>
            <w:tcW w:w="7368" w:type="dxa"/>
          </w:tcPr>
          <w:p w14:paraId="5630429E" w14:textId="77777777" w:rsidR="000924C4" w:rsidRDefault="000924C4"/>
        </w:tc>
      </w:tr>
    </w:tbl>
    <w:p w14:paraId="6E870CE1" w14:textId="77777777" w:rsidR="000924C4" w:rsidRDefault="000924C4"/>
    <w:p w14:paraId="4E0615BD" w14:textId="77777777" w:rsidR="000924C4" w:rsidRDefault="000924C4"/>
    <w:p w14:paraId="5A7CD331" w14:textId="77777777" w:rsidR="000924C4" w:rsidRDefault="000924C4" w:rsidP="000F0076">
      <w:pPr>
        <w:wordWrap w:val="0"/>
        <w:jc w:val="right"/>
      </w:pPr>
      <w:r>
        <w:rPr>
          <w:rFonts w:hint="eastAsia"/>
        </w:rPr>
        <w:t xml:space="preserve">以　</w:t>
      </w:r>
      <w:r w:rsidR="000F0076">
        <w:rPr>
          <w:rFonts w:hint="eastAsia"/>
        </w:rPr>
        <w:t xml:space="preserve">　</w:t>
      </w:r>
      <w:r>
        <w:rPr>
          <w:rFonts w:hint="eastAsia"/>
        </w:rPr>
        <w:t>上</w:t>
      </w:r>
      <w:r w:rsidR="000F0076">
        <w:rPr>
          <w:rFonts w:hint="eastAsia"/>
        </w:rPr>
        <w:t xml:space="preserve">　</w:t>
      </w:r>
    </w:p>
    <w:p w14:paraId="01BEEF59" w14:textId="77777777" w:rsidR="000924C4" w:rsidRDefault="000924C4"/>
    <w:sectPr w:rsidR="000924C4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10"/>
    <w:rsid w:val="000924C4"/>
    <w:rsid w:val="00094A95"/>
    <w:rsid w:val="000F0076"/>
    <w:rsid w:val="001A5F10"/>
    <w:rsid w:val="002D0D4C"/>
    <w:rsid w:val="00406452"/>
    <w:rsid w:val="004A28CF"/>
    <w:rsid w:val="006D3D9E"/>
    <w:rsid w:val="00712104"/>
    <w:rsid w:val="0075432F"/>
    <w:rsid w:val="008E7558"/>
    <w:rsid w:val="00942B46"/>
    <w:rsid w:val="00972799"/>
    <w:rsid w:val="00986D3C"/>
    <w:rsid w:val="00AB6126"/>
    <w:rsid w:val="00B07E0F"/>
    <w:rsid w:val="00F360C2"/>
    <w:rsid w:val="00FC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A69B3F"/>
  <w15:chartTrackingRefBased/>
  <w15:docId w15:val="{586DFEB5-381A-4AB8-877D-92E2EC23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B6126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AB612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31</Words>
  <Characters>177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寄付申込書</vt:lpstr>
      <vt:lpstr>寄付申込書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2021-09-09T02:11:00Z</cp:lastPrinted>
  <dcterms:created xsi:type="dcterms:W3CDTF">2026-07-01T01:20:00Z</dcterms:created>
  <dcterms:modified xsi:type="dcterms:W3CDTF">2026-07-01T01:48:00Z</dcterms:modified>
</cp:coreProperties>
</file>